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8B9" w:rsidRPr="00A50C21" w:rsidRDefault="003138B9" w:rsidP="00C24DBE">
      <w:pPr>
        <w:rPr>
          <w:rFonts w:ascii="Arial" w:hAnsi="Arial" w:cs="Arial"/>
          <w:color w:val="000000"/>
          <w:sz w:val="22"/>
          <w:szCs w:val="22"/>
        </w:rPr>
      </w:pPr>
    </w:p>
    <w:p w:rsidR="00455BAA" w:rsidRDefault="00455BAA" w:rsidP="007C676F">
      <w:pPr>
        <w:rPr>
          <w:rFonts w:ascii="Arial" w:hAnsi="Arial" w:cs="Arial"/>
          <w:color w:val="000000"/>
          <w:sz w:val="22"/>
          <w:szCs w:val="22"/>
        </w:rPr>
      </w:pPr>
    </w:p>
    <w:p w:rsidR="00455BAA" w:rsidRDefault="00455BAA" w:rsidP="007C676F">
      <w:pPr>
        <w:rPr>
          <w:rFonts w:ascii="Arial" w:hAnsi="Arial" w:cs="Arial"/>
          <w:color w:val="000000"/>
          <w:sz w:val="22"/>
          <w:szCs w:val="22"/>
        </w:rPr>
      </w:pPr>
    </w:p>
    <w:p w:rsidR="007C676F" w:rsidRPr="00344045" w:rsidRDefault="00C24DBE" w:rsidP="007C676F">
      <w:pPr>
        <w:rPr>
          <w:rFonts w:ascii="Arial" w:hAnsi="Arial" w:cs="Arial"/>
          <w:sz w:val="22"/>
          <w:szCs w:val="22"/>
        </w:rPr>
      </w:pPr>
      <w:r w:rsidRPr="00344045">
        <w:rPr>
          <w:rFonts w:ascii="Arial" w:hAnsi="Arial" w:cs="Arial"/>
          <w:color w:val="000000"/>
          <w:sz w:val="22"/>
          <w:szCs w:val="22"/>
        </w:rPr>
        <w:t xml:space="preserve">Ofício nº </w:t>
      </w:r>
      <w:r w:rsidR="00BC66D4" w:rsidRPr="00344045">
        <w:rPr>
          <w:rFonts w:ascii="Arial" w:hAnsi="Arial" w:cs="Arial"/>
          <w:color w:val="000000"/>
          <w:sz w:val="22"/>
          <w:szCs w:val="22"/>
        </w:rPr>
        <w:t>0</w:t>
      </w:r>
      <w:r w:rsidR="000D2665">
        <w:rPr>
          <w:rFonts w:ascii="Arial" w:hAnsi="Arial" w:cs="Arial"/>
          <w:color w:val="000000"/>
          <w:sz w:val="22"/>
          <w:szCs w:val="22"/>
        </w:rPr>
        <w:t>3</w:t>
      </w:r>
      <w:r w:rsidR="00BE291D">
        <w:rPr>
          <w:rFonts w:ascii="Arial" w:hAnsi="Arial" w:cs="Arial"/>
          <w:color w:val="000000"/>
          <w:sz w:val="22"/>
          <w:szCs w:val="22"/>
        </w:rPr>
        <w:t>9</w:t>
      </w:r>
      <w:r w:rsidRPr="00344045">
        <w:rPr>
          <w:rFonts w:ascii="Arial" w:hAnsi="Arial" w:cs="Arial"/>
          <w:color w:val="000000"/>
          <w:sz w:val="22"/>
          <w:szCs w:val="22"/>
        </w:rPr>
        <w:t>/1</w:t>
      </w:r>
      <w:r w:rsidR="00477D52">
        <w:rPr>
          <w:rFonts w:ascii="Arial" w:hAnsi="Arial" w:cs="Arial"/>
          <w:color w:val="000000"/>
          <w:sz w:val="22"/>
          <w:szCs w:val="22"/>
        </w:rPr>
        <w:t>6</w:t>
      </w:r>
      <w:r w:rsidRPr="00344045">
        <w:rPr>
          <w:rFonts w:ascii="Arial" w:hAnsi="Arial" w:cs="Arial"/>
          <w:color w:val="000000"/>
          <w:sz w:val="22"/>
          <w:szCs w:val="22"/>
        </w:rPr>
        <w:t xml:space="preserve"> -  COSEMS/RN                    Natal(RN),</w:t>
      </w:r>
      <w:r w:rsidR="00BE291D">
        <w:rPr>
          <w:rFonts w:ascii="Arial" w:hAnsi="Arial" w:cs="Arial"/>
          <w:color w:val="000000"/>
          <w:sz w:val="22"/>
          <w:szCs w:val="22"/>
        </w:rPr>
        <w:t>1</w:t>
      </w:r>
      <w:r w:rsidR="00C32B97">
        <w:rPr>
          <w:rFonts w:ascii="Arial" w:hAnsi="Arial" w:cs="Arial"/>
          <w:color w:val="000000"/>
          <w:sz w:val="22"/>
          <w:szCs w:val="22"/>
        </w:rPr>
        <w:t>1</w:t>
      </w:r>
      <w:r w:rsidR="00ED55DC" w:rsidRPr="00344045">
        <w:rPr>
          <w:rFonts w:ascii="Arial" w:hAnsi="Arial" w:cs="Arial"/>
          <w:color w:val="000000"/>
          <w:sz w:val="22"/>
          <w:szCs w:val="22"/>
        </w:rPr>
        <w:t xml:space="preserve">de </w:t>
      </w:r>
      <w:r w:rsidR="00CD0115">
        <w:rPr>
          <w:rFonts w:ascii="Arial" w:hAnsi="Arial" w:cs="Arial"/>
          <w:color w:val="000000"/>
          <w:sz w:val="22"/>
          <w:szCs w:val="22"/>
        </w:rPr>
        <w:t>junho</w:t>
      </w:r>
      <w:r w:rsidR="00ED55DC" w:rsidRPr="00344045">
        <w:rPr>
          <w:rFonts w:ascii="Arial" w:hAnsi="Arial" w:cs="Arial"/>
          <w:color w:val="000000"/>
          <w:sz w:val="22"/>
          <w:szCs w:val="22"/>
        </w:rPr>
        <w:t xml:space="preserve"> de 201</w:t>
      </w:r>
      <w:r w:rsidR="00CE7B46" w:rsidRPr="00344045">
        <w:rPr>
          <w:rFonts w:ascii="Arial" w:hAnsi="Arial" w:cs="Arial"/>
          <w:color w:val="000000"/>
          <w:sz w:val="22"/>
          <w:szCs w:val="22"/>
        </w:rPr>
        <w:t>6</w:t>
      </w:r>
      <w:r w:rsidR="00ED55DC" w:rsidRPr="00344045">
        <w:rPr>
          <w:rFonts w:ascii="Arial" w:hAnsi="Arial" w:cs="Arial"/>
          <w:color w:val="000000"/>
          <w:sz w:val="22"/>
          <w:szCs w:val="22"/>
        </w:rPr>
        <w:t>.</w:t>
      </w:r>
    </w:p>
    <w:p w:rsidR="00070C5E" w:rsidRDefault="00070C5E" w:rsidP="001636B8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1636B8" w:rsidRPr="00344045" w:rsidRDefault="001636B8" w:rsidP="001636B8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344045">
        <w:rPr>
          <w:rFonts w:ascii="Arial" w:hAnsi="Arial" w:cs="Arial"/>
          <w:b/>
          <w:sz w:val="22"/>
          <w:szCs w:val="22"/>
        </w:rPr>
        <w:t>Ilm</w:t>
      </w:r>
      <w:r w:rsidR="00CD0115">
        <w:rPr>
          <w:rFonts w:ascii="Arial" w:hAnsi="Arial" w:cs="Arial"/>
          <w:b/>
          <w:sz w:val="22"/>
          <w:szCs w:val="22"/>
        </w:rPr>
        <w:t>o</w:t>
      </w:r>
      <w:r w:rsidR="000D2665">
        <w:rPr>
          <w:rFonts w:ascii="Arial" w:hAnsi="Arial" w:cs="Arial"/>
          <w:b/>
          <w:sz w:val="22"/>
          <w:szCs w:val="22"/>
        </w:rPr>
        <w:t>s(as)</w:t>
      </w:r>
      <w:r w:rsidRPr="00344045">
        <w:rPr>
          <w:rFonts w:ascii="Arial" w:hAnsi="Arial" w:cs="Arial"/>
          <w:b/>
          <w:sz w:val="22"/>
          <w:szCs w:val="22"/>
        </w:rPr>
        <w:t>Sr</w:t>
      </w:r>
      <w:r w:rsidR="000D2665">
        <w:rPr>
          <w:rFonts w:ascii="Arial" w:hAnsi="Arial" w:cs="Arial"/>
          <w:b/>
          <w:sz w:val="22"/>
          <w:szCs w:val="22"/>
        </w:rPr>
        <w:t>s(as)</w:t>
      </w:r>
    </w:p>
    <w:p w:rsidR="00C32B97" w:rsidRDefault="000D2665" w:rsidP="009F729E">
      <w:pPr>
        <w:spacing w:line="276" w:lineRule="auto"/>
        <w:jc w:val="both"/>
        <w:rPr>
          <w:rStyle w:val="st"/>
          <w:rFonts w:ascii="Arial" w:hAnsi="Arial" w:cs="Arial"/>
          <w:b/>
          <w:sz w:val="22"/>
          <w:szCs w:val="22"/>
        </w:rPr>
      </w:pPr>
      <w:r>
        <w:rPr>
          <w:rStyle w:val="st"/>
          <w:rFonts w:ascii="Arial" w:hAnsi="Arial" w:cs="Arial"/>
          <w:b/>
          <w:sz w:val="22"/>
          <w:szCs w:val="22"/>
        </w:rPr>
        <w:t>Secretários(as) Municipais de Saúde</w:t>
      </w:r>
    </w:p>
    <w:p w:rsidR="00C32B97" w:rsidRDefault="00C32B97" w:rsidP="009F729E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Style w:val="st"/>
          <w:rFonts w:ascii="Arial" w:hAnsi="Arial" w:cs="Arial"/>
          <w:b/>
          <w:sz w:val="22"/>
          <w:szCs w:val="22"/>
        </w:rPr>
        <w:t>Nesta</w:t>
      </w:r>
    </w:p>
    <w:p w:rsidR="00C93E41" w:rsidRPr="00344045" w:rsidRDefault="00C93E41" w:rsidP="009F729E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1F0A87" w:rsidRDefault="00CC5547" w:rsidP="009F729E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344045">
        <w:rPr>
          <w:rFonts w:ascii="Arial" w:hAnsi="Arial" w:cs="Arial"/>
          <w:b/>
          <w:sz w:val="22"/>
          <w:szCs w:val="22"/>
        </w:rPr>
        <w:t xml:space="preserve">ASSUNTO: </w:t>
      </w:r>
      <w:r w:rsidR="00BE291D">
        <w:rPr>
          <w:rFonts w:ascii="Arial" w:hAnsi="Arial" w:cs="Arial"/>
          <w:b/>
          <w:sz w:val="22"/>
          <w:szCs w:val="22"/>
        </w:rPr>
        <w:t>RETIFI</w:t>
      </w:r>
      <w:r w:rsidR="00B9403E">
        <w:rPr>
          <w:rFonts w:ascii="Arial" w:hAnsi="Arial" w:cs="Arial"/>
          <w:b/>
          <w:sz w:val="22"/>
          <w:szCs w:val="22"/>
        </w:rPr>
        <w:t>C</w:t>
      </w:r>
      <w:r w:rsidR="00BE291D">
        <w:rPr>
          <w:rFonts w:ascii="Arial" w:hAnsi="Arial" w:cs="Arial"/>
          <w:b/>
          <w:sz w:val="22"/>
          <w:szCs w:val="22"/>
        </w:rPr>
        <w:t xml:space="preserve">ANDO A DATA </w:t>
      </w:r>
      <w:r w:rsidR="000D2665">
        <w:rPr>
          <w:rFonts w:ascii="Arial" w:hAnsi="Arial" w:cs="Arial"/>
          <w:b/>
          <w:sz w:val="22"/>
          <w:szCs w:val="22"/>
        </w:rPr>
        <w:t>Capacitação em Banco de Preços.</w:t>
      </w:r>
    </w:p>
    <w:p w:rsidR="00B9403E" w:rsidRDefault="00B9403E" w:rsidP="00070C5E">
      <w:pPr>
        <w:rPr>
          <w:rFonts w:ascii="Arial" w:hAnsi="Arial" w:cs="Arial"/>
          <w:b/>
          <w:sz w:val="22"/>
          <w:szCs w:val="22"/>
        </w:rPr>
      </w:pPr>
    </w:p>
    <w:p w:rsidR="000D2665" w:rsidRPr="00070C5E" w:rsidRDefault="000D2665" w:rsidP="00070C5E">
      <w:pPr>
        <w:rPr>
          <w:rFonts w:ascii="Arial" w:hAnsi="Arial" w:cs="Arial"/>
          <w:b/>
        </w:rPr>
      </w:pPr>
      <w:r>
        <w:rPr>
          <w:rFonts w:ascii="Arial" w:hAnsi="Arial" w:cs="Arial"/>
          <w:sz w:val="22"/>
          <w:szCs w:val="22"/>
        </w:rPr>
        <w:t>Senhores(as) Secretários(as),</w:t>
      </w:r>
    </w:p>
    <w:p w:rsidR="000D2665" w:rsidRDefault="000D2665" w:rsidP="000D2665">
      <w:pPr>
        <w:jc w:val="both"/>
        <w:rPr>
          <w:rStyle w:val="st"/>
          <w:rFonts w:ascii="Arial" w:hAnsi="Arial" w:cs="Arial"/>
          <w:sz w:val="22"/>
          <w:szCs w:val="22"/>
        </w:rPr>
      </w:pPr>
    </w:p>
    <w:p w:rsidR="00B9403E" w:rsidRPr="00B9403E" w:rsidRDefault="00B9403E" w:rsidP="000D266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Conforme contato com o técnico Sr. AURÉLIO MAIA – Responsável pel</w:t>
      </w:r>
      <w:r w:rsidR="00373861"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 xml:space="preserve"> Curso de </w:t>
      </w:r>
      <w:r>
        <w:rPr>
          <w:rFonts w:ascii="Arial" w:hAnsi="Arial" w:cs="Arial"/>
          <w:b/>
          <w:sz w:val="22"/>
          <w:szCs w:val="22"/>
        </w:rPr>
        <w:t xml:space="preserve">Capacitação aos Técnicos do Banco de Preços em Saúde , que será ministrado em Natal, </w:t>
      </w:r>
      <w:r w:rsidRPr="00B9403E">
        <w:rPr>
          <w:rFonts w:ascii="Arial" w:hAnsi="Arial" w:cs="Arial"/>
          <w:sz w:val="22"/>
          <w:szCs w:val="22"/>
        </w:rPr>
        <w:t xml:space="preserve">e considerando o número de inscrito até o momento, </w:t>
      </w:r>
      <w:r w:rsidRPr="00B9403E">
        <w:rPr>
          <w:rFonts w:ascii="Arial" w:hAnsi="Arial" w:cs="Arial"/>
          <w:b/>
          <w:sz w:val="22"/>
          <w:szCs w:val="22"/>
        </w:rPr>
        <w:t>INFORMAMOS</w:t>
      </w:r>
      <w:r w:rsidRPr="00B9403E">
        <w:rPr>
          <w:rFonts w:ascii="Arial" w:hAnsi="Arial" w:cs="Arial"/>
          <w:sz w:val="22"/>
          <w:szCs w:val="22"/>
        </w:rPr>
        <w:t xml:space="preserve"> que </w:t>
      </w:r>
      <w:r>
        <w:rPr>
          <w:rFonts w:ascii="Arial" w:hAnsi="Arial" w:cs="Arial"/>
          <w:sz w:val="22"/>
          <w:szCs w:val="22"/>
        </w:rPr>
        <w:t xml:space="preserve">iremos concentrar todos os participantes </w:t>
      </w:r>
      <w:bookmarkStart w:id="0" w:name="_GoBack"/>
      <w:r w:rsidRPr="00830653">
        <w:rPr>
          <w:rFonts w:ascii="Arial" w:hAnsi="Arial" w:cs="Arial"/>
          <w:b/>
          <w:sz w:val="22"/>
          <w:szCs w:val="22"/>
        </w:rPr>
        <w:t>no dia 27 de julho, no CEFOPE</w:t>
      </w:r>
      <w:bookmarkEnd w:id="0"/>
      <w:r>
        <w:rPr>
          <w:rFonts w:ascii="Arial" w:hAnsi="Arial" w:cs="Arial"/>
          <w:sz w:val="22"/>
          <w:szCs w:val="22"/>
        </w:rPr>
        <w:t>, com início às 8:30h até as 17h</w:t>
      </w:r>
    </w:p>
    <w:p w:rsidR="00B9403E" w:rsidRDefault="00B9403E" w:rsidP="000D2665">
      <w:pPr>
        <w:jc w:val="both"/>
        <w:rPr>
          <w:rFonts w:ascii="Arial" w:hAnsi="Arial" w:cs="Arial"/>
          <w:sz w:val="22"/>
          <w:szCs w:val="22"/>
        </w:rPr>
      </w:pPr>
    </w:p>
    <w:p w:rsidR="00070C5E" w:rsidRPr="00B9403E" w:rsidRDefault="00070C5E" w:rsidP="000D266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Ressaltamos, que devido a logística com espaço, será disponibilizado </w:t>
      </w:r>
      <w:r w:rsidRPr="007A440B">
        <w:rPr>
          <w:rFonts w:ascii="Arial" w:hAnsi="Arial" w:cs="Arial"/>
          <w:b/>
          <w:sz w:val="22"/>
          <w:szCs w:val="22"/>
        </w:rPr>
        <w:t>APENAS 01 (uma) VAGA.</w:t>
      </w:r>
    </w:p>
    <w:p w:rsidR="00070C5E" w:rsidRDefault="00070C5E" w:rsidP="000D2665">
      <w:pPr>
        <w:jc w:val="both"/>
        <w:rPr>
          <w:rFonts w:ascii="Arial" w:hAnsi="Arial" w:cs="Arial"/>
          <w:sz w:val="22"/>
          <w:szCs w:val="22"/>
        </w:rPr>
      </w:pPr>
    </w:p>
    <w:p w:rsidR="00070C5E" w:rsidRDefault="00B9403E" w:rsidP="000D266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</w:t>
      </w:r>
      <w:r w:rsidR="00070C5E">
        <w:rPr>
          <w:rFonts w:ascii="Arial" w:hAnsi="Arial" w:cs="Arial"/>
          <w:sz w:val="22"/>
          <w:szCs w:val="22"/>
        </w:rPr>
        <w:t xml:space="preserve"> COSEMS/RN</w:t>
      </w:r>
      <w:r w:rsidR="007A440B">
        <w:rPr>
          <w:rFonts w:ascii="Arial" w:hAnsi="Arial" w:cs="Arial"/>
          <w:sz w:val="22"/>
          <w:szCs w:val="22"/>
        </w:rPr>
        <w:t>,</w:t>
      </w:r>
      <w:r w:rsidR="007A440B" w:rsidRPr="007A440B">
        <w:rPr>
          <w:rFonts w:ascii="Arial" w:hAnsi="Arial" w:cs="Arial"/>
          <w:b/>
          <w:sz w:val="22"/>
          <w:szCs w:val="22"/>
        </w:rPr>
        <w:t xml:space="preserve">não </w:t>
      </w:r>
      <w:r w:rsidR="00070C5E" w:rsidRPr="007A440B">
        <w:rPr>
          <w:rFonts w:ascii="Arial" w:hAnsi="Arial" w:cs="Arial"/>
          <w:b/>
          <w:sz w:val="22"/>
          <w:szCs w:val="22"/>
        </w:rPr>
        <w:t xml:space="preserve">custeará </w:t>
      </w:r>
      <w:r w:rsidR="007A440B" w:rsidRPr="007A440B">
        <w:rPr>
          <w:rFonts w:ascii="Arial" w:hAnsi="Arial" w:cs="Arial"/>
          <w:b/>
          <w:sz w:val="22"/>
          <w:szCs w:val="22"/>
        </w:rPr>
        <w:t>hospedagem</w:t>
      </w:r>
      <w:r>
        <w:rPr>
          <w:rFonts w:ascii="Arial" w:hAnsi="Arial" w:cs="Arial"/>
          <w:b/>
          <w:sz w:val="22"/>
          <w:szCs w:val="22"/>
        </w:rPr>
        <w:t xml:space="preserve">, </w:t>
      </w:r>
      <w:r w:rsidRPr="00B9403E">
        <w:rPr>
          <w:rFonts w:ascii="Arial" w:hAnsi="Arial" w:cs="Arial"/>
          <w:sz w:val="22"/>
          <w:szCs w:val="22"/>
        </w:rPr>
        <w:t>p</w:t>
      </w:r>
      <w:r w:rsidR="007A440B" w:rsidRPr="00B9403E">
        <w:rPr>
          <w:rFonts w:ascii="Arial" w:hAnsi="Arial" w:cs="Arial"/>
          <w:sz w:val="22"/>
          <w:szCs w:val="22"/>
        </w:rPr>
        <w:t>orém</w:t>
      </w:r>
      <w:r w:rsidR="007A440B">
        <w:rPr>
          <w:rFonts w:ascii="Arial" w:hAnsi="Arial" w:cs="Arial"/>
          <w:sz w:val="22"/>
          <w:szCs w:val="22"/>
        </w:rPr>
        <w:t xml:space="preserve"> oferecer</w:t>
      </w:r>
      <w:r>
        <w:rPr>
          <w:rFonts w:ascii="Arial" w:hAnsi="Arial" w:cs="Arial"/>
          <w:sz w:val="22"/>
          <w:szCs w:val="22"/>
        </w:rPr>
        <w:t xml:space="preserve">á 02 (dois) </w:t>
      </w:r>
      <w:r w:rsidR="007A440B">
        <w:rPr>
          <w:rFonts w:ascii="Arial" w:hAnsi="Arial" w:cs="Arial"/>
          <w:sz w:val="22"/>
          <w:szCs w:val="22"/>
        </w:rPr>
        <w:t>coffee break</w:t>
      </w:r>
      <w:r>
        <w:rPr>
          <w:rFonts w:ascii="Arial" w:hAnsi="Arial" w:cs="Arial"/>
          <w:sz w:val="22"/>
          <w:szCs w:val="22"/>
        </w:rPr>
        <w:t>s, às 8h e as 17h</w:t>
      </w:r>
      <w:r w:rsidR="007A440B">
        <w:rPr>
          <w:rFonts w:ascii="Arial" w:hAnsi="Arial" w:cs="Arial"/>
          <w:sz w:val="22"/>
          <w:szCs w:val="22"/>
        </w:rPr>
        <w:t>.</w:t>
      </w:r>
    </w:p>
    <w:p w:rsidR="007A440B" w:rsidRDefault="007A440B" w:rsidP="000D2665">
      <w:pPr>
        <w:jc w:val="both"/>
        <w:rPr>
          <w:rFonts w:ascii="Arial" w:hAnsi="Arial" w:cs="Arial"/>
          <w:sz w:val="22"/>
          <w:szCs w:val="22"/>
        </w:rPr>
      </w:pPr>
    </w:p>
    <w:p w:rsidR="007A440B" w:rsidRDefault="007A440B" w:rsidP="000D266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Fica a critério de cada técnico, trazer seu notebook.</w:t>
      </w:r>
    </w:p>
    <w:p w:rsidR="007A440B" w:rsidRDefault="007A440B" w:rsidP="000D2665">
      <w:pPr>
        <w:jc w:val="both"/>
        <w:rPr>
          <w:rFonts w:ascii="Arial" w:hAnsi="Arial" w:cs="Arial"/>
          <w:sz w:val="22"/>
          <w:szCs w:val="22"/>
        </w:rPr>
      </w:pPr>
    </w:p>
    <w:p w:rsidR="007A440B" w:rsidRPr="00070C5E" w:rsidRDefault="007A440B" w:rsidP="000D266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Para confirmação de sua participação, segue em anexo, a ficha de inscrição, que deverá ser preenchida e encaminhada via e-mail, até o dia  20 de julho de 2016.</w:t>
      </w:r>
    </w:p>
    <w:p w:rsidR="000D2665" w:rsidRDefault="000D2665" w:rsidP="000D2665">
      <w:pPr>
        <w:jc w:val="both"/>
        <w:rPr>
          <w:rFonts w:ascii="Arial" w:hAnsi="Arial" w:cs="Arial"/>
          <w:sz w:val="22"/>
          <w:szCs w:val="22"/>
        </w:rPr>
      </w:pPr>
    </w:p>
    <w:p w:rsidR="000D2665" w:rsidRDefault="000D2665" w:rsidP="000D2665">
      <w:pPr>
        <w:jc w:val="both"/>
        <w:rPr>
          <w:rFonts w:ascii="Arial" w:hAnsi="Arial" w:cs="Arial"/>
          <w:sz w:val="22"/>
          <w:szCs w:val="22"/>
        </w:rPr>
      </w:pPr>
    </w:p>
    <w:p w:rsidR="000D2665" w:rsidRDefault="000D2665" w:rsidP="000D2665">
      <w:pPr>
        <w:jc w:val="both"/>
        <w:rPr>
          <w:rFonts w:ascii="Arial" w:hAnsi="Arial" w:cs="Arial"/>
          <w:sz w:val="22"/>
          <w:szCs w:val="22"/>
        </w:rPr>
      </w:pPr>
    </w:p>
    <w:p w:rsidR="000D2665" w:rsidRDefault="000D2665" w:rsidP="000D2665">
      <w:pPr>
        <w:jc w:val="both"/>
        <w:rPr>
          <w:rFonts w:ascii="Arial" w:hAnsi="Arial" w:cs="Arial"/>
          <w:sz w:val="22"/>
          <w:szCs w:val="22"/>
        </w:rPr>
      </w:pPr>
    </w:p>
    <w:p w:rsidR="00C32B97" w:rsidRDefault="00C32B97" w:rsidP="000D2665">
      <w:pPr>
        <w:jc w:val="both"/>
        <w:rPr>
          <w:rFonts w:ascii="Arial" w:hAnsi="Arial" w:cs="Arial"/>
          <w:sz w:val="22"/>
          <w:szCs w:val="22"/>
        </w:rPr>
      </w:pPr>
    </w:p>
    <w:p w:rsidR="00C32B97" w:rsidRDefault="00C32B97" w:rsidP="00C32B97">
      <w:pPr>
        <w:jc w:val="both"/>
        <w:rPr>
          <w:rFonts w:ascii="Arial" w:hAnsi="Arial" w:cs="Arial"/>
          <w:sz w:val="22"/>
          <w:szCs w:val="22"/>
        </w:rPr>
      </w:pPr>
    </w:p>
    <w:p w:rsidR="00C32B97" w:rsidRDefault="00DA2EE6" w:rsidP="00C32B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2014855</wp:posOffset>
            </wp:positionH>
            <wp:positionV relativeFrom="paragraph">
              <wp:posOffset>88900</wp:posOffset>
            </wp:positionV>
            <wp:extent cx="1579880" cy="781685"/>
            <wp:effectExtent l="0" t="0" r="1270" b="0"/>
            <wp:wrapSquare wrapText="bothSides"/>
            <wp:docPr id="2" name="Imagem 2" descr="ASS DEBORA P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ASS DEBORA PR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7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2B97" w:rsidRPr="00344045" w:rsidRDefault="00C32B97" w:rsidP="00C32B97">
      <w:pPr>
        <w:jc w:val="both"/>
        <w:rPr>
          <w:rFonts w:ascii="Arial" w:hAnsi="Arial" w:cs="Arial"/>
          <w:sz w:val="22"/>
          <w:szCs w:val="22"/>
        </w:rPr>
      </w:pPr>
    </w:p>
    <w:p w:rsidR="00C32B97" w:rsidRPr="00B73F8D" w:rsidRDefault="00C32B97" w:rsidP="00C32B97">
      <w:pPr>
        <w:jc w:val="both"/>
        <w:rPr>
          <w:rFonts w:ascii="Arial" w:hAnsi="Arial" w:cs="Arial"/>
        </w:rPr>
      </w:pPr>
    </w:p>
    <w:p w:rsidR="00C32B97" w:rsidRPr="00B73F8D" w:rsidRDefault="00C32B97" w:rsidP="00C32B97">
      <w:pPr>
        <w:rPr>
          <w:rFonts w:ascii="Arial" w:hAnsi="Arial" w:cs="Arial"/>
          <w:sz w:val="27"/>
          <w:szCs w:val="27"/>
        </w:rPr>
      </w:pPr>
    </w:p>
    <w:p w:rsidR="00C32B97" w:rsidRDefault="00C32B97" w:rsidP="00C32B97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B73F8D" w:rsidRPr="00B73F8D" w:rsidRDefault="00B73F8D" w:rsidP="00B73F8D">
      <w:pPr>
        <w:jc w:val="both"/>
        <w:rPr>
          <w:rFonts w:ascii="Arial" w:hAnsi="Arial" w:cs="Arial"/>
        </w:rPr>
      </w:pPr>
    </w:p>
    <w:p w:rsidR="00B73F8D" w:rsidRPr="00B73F8D" w:rsidRDefault="00B73F8D" w:rsidP="00CD0115">
      <w:pPr>
        <w:jc w:val="center"/>
        <w:rPr>
          <w:rFonts w:ascii="Arial" w:hAnsi="Arial" w:cs="Arial"/>
          <w:sz w:val="27"/>
          <w:szCs w:val="27"/>
        </w:rPr>
      </w:pPr>
    </w:p>
    <w:p w:rsidR="004C0F9C" w:rsidRDefault="004C0F9C" w:rsidP="00CD0115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CE7B46" w:rsidRDefault="00CE7B46" w:rsidP="00CD0115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4C0F9C" w:rsidRPr="00E83AC0" w:rsidRDefault="004C0F9C" w:rsidP="003C341E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C24DBE" w:rsidRDefault="00C24DBE" w:rsidP="0007578F">
      <w:pPr>
        <w:tabs>
          <w:tab w:val="left" w:pos="3480"/>
        </w:tabs>
        <w:ind w:right="144"/>
        <w:rPr>
          <w:rFonts w:ascii="Arial" w:hAnsi="Arial" w:cs="Arial"/>
          <w:sz w:val="22"/>
          <w:szCs w:val="22"/>
        </w:rPr>
      </w:pPr>
    </w:p>
    <w:p w:rsidR="00455BAA" w:rsidRDefault="00455BAA" w:rsidP="0007578F">
      <w:pPr>
        <w:tabs>
          <w:tab w:val="left" w:pos="3480"/>
        </w:tabs>
        <w:ind w:right="144"/>
        <w:rPr>
          <w:rFonts w:ascii="Arial" w:hAnsi="Arial" w:cs="Arial"/>
          <w:sz w:val="22"/>
          <w:szCs w:val="22"/>
        </w:rPr>
      </w:pPr>
    </w:p>
    <w:p w:rsidR="00455BAA" w:rsidRDefault="00455BAA" w:rsidP="0007578F">
      <w:pPr>
        <w:tabs>
          <w:tab w:val="left" w:pos="3480"/>
        </w:tabs>
        <w:ind w:right="144"/>
        <w:rPr>
          <w:rFonts w:ascii="Arial" w:hAnsi="Arial" w:cs="Arial"/>
          <w:sz w:val="22"/>
          <w:szCs w:val="22"/>
        </w:rPr>
      </w:pPr>
    </w:p>
    <w:p w:rsidR="00455BAA" w:rsidRDefault="00455BAA" w:rsidP="0007578F">
      <w:pPr>
        <w:tabs>
          <w:tab w:val="left" w:pos="3480"/>
        </w:tabs>
        <w:ind w:right="144"/>
        <w:rPr>
          <w:rFonts w:ascii="Arial" w:hAnsi="Arial" w:cs="Arial"/>
          <w:sz w:val="22"/>
          <w:szCs w:val="22"/>
        </w:rPr>
      </w:pPr>
    </w:p>
    <w:p w:rsidR="00455BAA" w:rsidRDefault="00455BAA" w:rsidP="0007578F">
      <w:pPr>
        <w:tabs>
          <w:tab w:val="left" w:pos="3480"/>
        </w:tabs>
        <w:ind w:right="144"/>
        <w:rPr>
          <w:rFonts w:ascii="Arial" w:hAnsi="Arial" w:cs="Arial"/>
          <w:sz w:val="22"/>
          <w:szCs w:val="22"/>
        </w:rPr>
      </w:pPr>
    </w:p>
    <w:p w:rsidR="00455BAA" w:rsidRPr="0007578F" w:rsidRDefault="00455BAA" w:rsidP="0007578F">
      <w:pPr>
        <w:tabs>
          <w:tab w:val="left" w:pos="3480"/>
        </w:tabs>
        <w:ind w:right="144"/>
        <w:rPr>
          <w:rFonts w:ascii="Arial" w:hAnsi="Arial" w:cs="Arial"/>
          <w:sz w:val="22"/>
          <w:szCs w:val="22"/>
        </w:rPr>
      </w:pPr>
    </w:p>
    <w:p w:rsidR="00ED55B8" w:rsidRPr="00A50C21" w:rsidRDefault="00455BAA" w:rsidP="00412E47">
      <w:pPr>
        <w:pStyle w:val="Corpodetexto"/>
        <w:jc w:val="center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noProof/>
          <w:color w:val="000000"/>
          <w:sz w:val="22"/>
          <w:szCs w:val="22"/>
        </w:rPr>
        <w:drawing>
          <wp:inline distT="0" distB="0" distL="0" distR="0">
            <wp:extent cx="5400675" cy="3476625"/>
            <wp:effectExtent l="1905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55B8" w:rsidRPr="00A50C21" w:rsidSect="00892D9D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993" w:right="1701" w:bottom="1417" w:left="1701" w:header="851" w:footer="151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149C" w:rsidRDefault="0073149C" w:rsidP="003216D3">
      <w:r>
        <w:separator/>
      </w:r>
    </w:p>
  </w:endnote>
  <w:endnote w:type="continuationSeparator" w:id="1">
    <w:p w:rsidR="0073149C" w:rsidRDefault="0073149C" w:rsidP="003216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612" w:rsidRPr="003A2B45" w:rsidRDefault="005B4612" w:rsidP="00EF4D26">
    <w:pPr>
      <w:pStyle w:val="Corpodetexto"/>
      <w:pBdr>
        <w:bottom w:val="single" w:sz="12" w:space="0" w:color="auto"/>
      </w:pBdr>
      <w:rPr>
        <w:rFonts w:ascii="Arial" w:hAnsi="Arial" w:cs="Arial"/>
        <w:bCs/>
        <w:i/>
        <w:color w:val="000000"/>
        <w:sz w:val="18"/>
        <w:szCs w:val="18"/>
      </w:rPr>
    </w:pPr>
  </w:p>
  <w:p w:rsidR="005B4612" w:rsidRDefault="005B4612" w:rsidP="00567E24">
    <w:pPr>
      <w:pStyle w:val="Corpodetexto"/>
      <w:jc w:val="center"/>
      <w:rPr>
        <w:rFonts w:ascii="Arial" w:hAnsi="Arial" w:cs="Arial"/>
        <w:color w:val="000000"/>
        <w:sz w:val="16"/>
        <w:szCs w:val="16"/>
      </w:rPr>
    </w:pPr>
  </w:p>
  <w:p w:rsidR="005B4612" w:rsidRPr="0036089A" w:rsidRDefault="005B4612" w:rsidP="00567E24">
    <w:pPr>
      <w:pStyle w:val="Corpodetexto"/>
      <w:jc w:val="center"/>
      <w:rPr>
        <w:rFonts w:ascii="Arial" w:hAnsi="Arial" w:cs="Arial"/>
        <w:bCs/>
        <w:color w:val="000000"/>
        <w:sz w:val="16"/>
        <w:szCs w:val="16"/>
        <w:lang w:val="es-ES"/>
      </w:rPr>
    </w:pPr>
    <w:r w:rsidRPr="0007578F">
      <w:rPr>
        <w:rFonts w:ascii="Arial" w:hAnsi="Arial" w:cs="Arial"/>
        <w:color w:val="000000"/>
        <w:sz w:val="16"/>
        <w:szCs w:val="16"/>
        <w:lang w:val="en-US"/>
      </w:rPr>
      <w:t>Av. AyrtonSenna, 3</w:t>
    </w:r>
    <w:r w:rsidR="00F00DD7">
      <w:rPr>
        <w:rFonts w:ascii="Arial" w:hAnsi="Arial" w:cs="Arial"/>
        <w:color w:val="000000"/>
        <w:sz w:val="16"/>
        <w:szCs w:val="16"/>
        <w:lang w:val="en-US"/>
      </w:rPr>
      <w:t>9</w:t>
    </w:r>
    <w:r w:rsidR="0007578F" w:rsidRPr="0007578F">
      <w:rPr>
        <w:rFonts w:ascii="Arial" w:hAnsi="Arial" w:cs="Arial"/>
        <w:color w:val="000000"/>
        <w:sz w:val="16"/>
        <w:szCs w:val="16"/>
        <w:lang w:val="en-US"/>
      </w:rPr>
      <w:t>0</w:t>
    </w:r>
    <w:r w:rsidRPr="0007578F">
      <w:rPr>
        <w:rFonts w:ascii="Arial" w:hAnsi="Arial" w:cs="Arial"/>
        <w:color w:val="000000"/>
        <w:sz w:val="16"/>
        <w:szCs w:val="16"/>
        <w:lang w:val="en-US"/>
      </w:rPr>
      <w:t xml:space="preserve"> – S. </w:t>
    </w:r>
    <w:r w:rsidR="0007578F" w:rsidRPr="0007578F">
      <w:rPr>
        <w:rFonts w:ascii="Arial" w:hAnsi="Arial" w:cs="Arial"/>
        <w:color w:val="000000"/>
        <w:sz w:val="16"/>
        <w:szCs w:val="16"/>
        <w:lang w:val="en-US"/>
      </w:rPr>
      <w:t>01</w:t>
    </w:r>
    <w:r w:rsidRPr="0007578F">
      <w:rPr>
        <w:rFonts w:ascii="Arial" w:hAnsi="Arial" w:cs="Arial"/>
        <w:color w:val="000000"/>
        <w:sz w:val="16"/>
        <w:szCs w:val="16"/>
        <w:lang w:val="en-US"/>
      </w:rPr>
      <w:t xml:space="preserve"> – Telefax (84) 3222.8996</w:t>
    </w:r>
  </w:p>
  <w:p w:rsidR="005B4612" w:rsidRPr="0036089A" w:rsidRDefault="005B4612" w:rsidP="00567E24">
    <w:pPr>
      <w:jc w:val="center"/>
      <w:rPr>
        <w:rFonts w:ascii="Arial" w:hAnsi="Arial" w:cs="Arial"/>
        <w:color w:val="000000"/>
        <w:sz w:val="16"/>
        <w:szCs w:val="16"/>
      </w:rPr>
    </w:pPr>
    <w:r>
      <w:rPr>
        <w:rFonts w:ascii="Arial" w:hAnsi="Arial" w:cs="Arial"/>
        <w:color w:val="000000"/>
        <w:sz w:val="16"/>
        <w:szCs w:val="16"/>
      </w:rPr>
      <w:t>Natal – RN     CEP 59080 – 100               CNPJ 24.520.025/0001-84</w:t>
    </w:r>
  </w:p>
  <w:p w:rsidR="005B4612" w:rsidRDefault="005B4612" w:rsidP="00567E24">
    <w:pPr>
      <w:jc w:val="center"/>
      <w:rPr>
        <w:rFonts w:ascii="Arial" w:hAnsi="Arial" w:cs="Arial"/>
        <w:color w:val="000000"/>
        <w:sz w:val="16"/>
        <w:szCs w:val="16"/>
      </w:rPr>
    </w:pPr>
    <w:r w:rsidRPr="0036089A">
      <w:rPr>
        <w:rFonts w:ascii="Arial" w:hAnsi="Arial" w:cs="Arial"/>
        <w:color w:val="000000"/>
        <w:sz w:val="16"/>
        <w:szCs w:val="16"/>
      </w:rPr>
      <w:t xml:space="preserve">E – mail </w:t>
    </w:r>
    <w:hyperlink r:id="rId1" w:history="1">
      <w:r w:rsidRPr="00772B1E">
        <w:rPr>
          <w:rStyle w:val="Hyperlink"/>
          <w:rFonts w:ascii="Arial" w:hAnsi="Arial" w:cs="Arial"/>
          <w:sz w:val="16"/>
          <w:szCs w:val="16"/>
        </w:rPr>
        <w:t>cosemsrn@cosemsrn.org.br</w:t>
      </w:r>
    </w:hyperlink>
  </w:p>
  <w:p w:rsidR="005B4612" w:rsidRPr="003A2B45" w:rsidRDefault="005B4612" w:rsidP="00567E24">
    <w:pPr>
      <w:jc w:val="center"/>
      <w:rPr>
        <w:rFonts w:ascii="Arial" w:hAnsi="Arial" w:cs="Arial"/>
        <w:color w:val="000000"/>
        <w:sz w:val="18"/>
        <w:szCs w:val="18"/>
      </w:rPr>
    </w:pPr>
    <w:r>
      <w:rPr>
        <w:rFonts w:ascii="Arial" w:hAnsi="Arial" w:cs="Arial"/>
        <w:color w:val="000000"/>
        <w:sz w:val="16"/>
        <w:szCs w:val="16"/>
      </w:rPr>
      <w:t>Site: www.cosemsrn.org.br</w:t>
    </w:r>
  </w:p>
  <w:p w:rsidR="005B4612" w:rsidRDefault="005B461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149C" w:rsidRDefault="0073149C" w:rsidP="003216D3">
      <w:r>
        <w:separator/>
      </w:r>
    </w:p>
  </w:footnote>
  <w:footnote w:type="continuationSeparator" w:id="1">
    <w:p w:rsidR="0073149C" w:rsidRDefault="0073149C" w:rsidP="003216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612" w:rsidRDefault="00193D4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5782" o:spid="_x0000_s2052" type="#_x0000_t75" style="position:absolute;margin-left:0;margin-top:0;width:424.9pt;height:428.05pt;z-index:-251658240;mso-position-horizontal:center;mso-position-horizontal-relative:margin;mso-position-vertical:center;mso-position-vertical-relative:margin" o:allowincell="f">
          <v:imagedata r:id="rId1" o:title="LOGOMARCA 25 ANOS COSEMS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612" w:rsidRDefault="00DA2EE6" w:rsidP="00455BAA">
    <w:pPr>
      <w:pStyle w:val="Cabealho"/>
      <w:jc w:val="center"/>
    </w:pPr>
    <w:r w:rsidRPr="00A01605">
      <w:rPr>
        <w:noProof/>
      </w:rPr>
      <w:drawing>
        <wp:inline distT="0" distB="0" distL="0" distR="0">
          <wp:extent cx="4057650" cy="866775"/>
          <wp:effectExtent l="0" t="0" r="0" b="9525"/>
          <wp:docPr id="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612" w:rsidRDefault="00193D4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5781" o:spid="_x0000_s2051" type="#_x0000_t75" style="position:absolute;margin-left:0;margin-top:0;width:424.9pt;height:428.05pt;z-index:-251659264;mso-position-horizontal:center;mso-position-horizontal-relative:margin;mso-position-vertical:center;mso-position-vertical-relative:margin" o:allowincell="f">
          <v:imagedata r:id="rId1" o:title="LOGOMARCA 25 ANOS COSEMS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64ED0"/>
    <w:multiLevelType w:val="hybridMultilevel"/>
    <w:tmpl w:val="9EA0D9E4"/>
    <w:lvl w:ilvl="0" w:tplc="04160017">
      <w:start w:val="5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2EA07C9C"/>
    <w:multiLevelType w:val="hybridMultilevel"/>
    <w:tmpl w:val="6254D0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2C4E5F"/>
    <w:multiLevelType w:val="hybridMultilevel"/>
    <w:tmpl w:val="AE52179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36150E8F"/>
    <w:multiLevelType w:val="hybridMultilevel"/>
    <w:tmpl w:val="B8F2D33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18431D1"/>
    <w:multiLevelType w:val="hybridMultilevel"/>
    <w:tmpl w:val="416676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C4A4AE5"/>
    <w:multiLevelType w:val="hybridMultilevel"/>
    <w:tmpl w:val="5D7AAD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364CC4"/>
    <w:multiLevelType w:val="hybridMultilevel"/>
    <w:tmpl w:val="5BCC3A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C27477"/>
    <w:multiLevelType w:val="hybridMultilevel"/>
    <w:tmpl w:val="F85221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D126DA"/>
    <w:multiLevelType w:val="hybridMultilevel"/>
    <w:tmpl w:val="80A6DB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2"/>
  </w:num>
  <w:num w:numId="5">
    <w:abstractNumId w:val="4"/>
  </w:num>
  <w:num w:numId="6">
    <w:abstractNumId w:val="0"/>
  </w:num>
  <w:num w:numId="7">
    <w:abstractNumId w:val="5"/>
  </w:num>
  <w:num w:numId="8">
    <w:abstractNumId w:val="3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708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A2F14"/>
    <w:rsid w:val="000057FF"/>
    <w:rsid w:val="00010F0F"/>
    <w:rsid w:val="000156AF"/>
    <w:rsid w:val="00017032"/>
    <w:rsid w:val="000171E1"/>
    <w:rsid w:val="00020436"/>
    <w:rsid w:val="0002480E"/>
    <w:rsid w:val="000254B5"/>
    <w:rsid w:val="00030414"/>
    <w:rsid w:val="000427BF"/>
    <w:rsid w:val="00043838"/>
    <w:rsid w:val="00045849"/>
    <w:rsid w:val="00046BDA"/>
    <w:rsid w:val="00047333"/>
    <w:rsid w:val="000679FD"/>
    <w:rsid w:val="00070C5E"/>
    <w:rsid w:val="00074712"/>
    <w:rsid w:val="000750ED"/>
    <w:rsid w:val="0007578F"/>
    <w:rsid w:val="00082846"/>
    <w:rsid w:val="00086FFF"/>
    <w:rsid w:val="00090644"/>
    <w:rsid w:val="00093B9F"/>
    <w:rsid w:val="00093E5E"/>
    <w:rsid w:val="000975E3"/>
    <w:rsid w:val="000A244D"/>
    <w:rsid w:val="000A6596"/>
    <w:rsid w:val="000B4C09"/>
    <w:rsid w:val="000D10E3"/>
    <w:rsid w:val="000D2665"/>
    <w:rsid w:val="000D6739"/>
    <w:rsid w:val="000D78F8"/>
    <w:rsid w:val="000F43CF"/>
    <w:rsid w:val="00102254"/>
    <w:rsid w:val="00102E9B"/>
    <w:rsid w:val="00106CF3"/>
    <w:rsid w:val="00106E5B"/>
    <w:rsid w:val="001076A7"/>
    <w:rsid w:val="001153FA"/>
    <w:rsid w:val="00130DAF"/>
    <w:rsid w:val="00142C03"/>
    <w:rsid w:val="00146EEA"/>
    <w:rsid w:val="001474E8"/>
    <w:rsid w:val="00155BBF"/>
    <w:rsid w:val="00156173"/>
    <w:rsid w:val="00156B13"/>
    <w:rsid w:val="00160FCE"/>
    <w:rsid w:val="0016135E"/>
    <w:rsid w:val="001636B8"/>
    <w:rsid w:val="001667D4"/>
    <w:rsid w:val="00170196"/>
    <w:rsid w:val="001723AC"/>
    <w:rsid w:val="00174C8F"/>
    <w:rsid w:val="00177E52"/>
    <w:rsid w:val="00186FEE"/>
    <w:rsid w:val="00193D40"/>
    <w:rsid w:val="001A1357"/>
    <w:rsid w:val="001A666E"/>
    <w:rsid w:val="001B73AC"/>
    <w:rsid w:val="001C7ACA"/>
    <w:rsid w:val="001C7E31"/>
    <w:rsid w:val="001D59CF"/>
    <w:rsid w:val="001D6FCC"/>
    <w:rsid w:val="001E4A7E"/>
    <w:rsid w:val="001E660E"/>
    <w:rsid w:val="001F0A87"/>
    <w:rsid w:val="001F66D1"/>
    <w:rsid w:val="0020060F"/>
    <w:rsid w:val="002015F9"/>
    <w:rsid w:val="002018A5"/>
    <w:rsid w:val="00212B43"/>
    <w:rsid w:val="002218B6"/>
    <w:rsid w:val="00231E20"/>
    <w:rsid w:val="00232943"/>
    <w:rsid w:val="00233320"/>
    <w:rsid w:val="00234CAF"/>
    <w:rsid w:val="002407C7"/>
    <w:rsid w:val="00240A67"/>
    <w:rsid w:val="00241C07"/>
    <w:rsid w:val="00241E33"/>
    <w:rsid w:val="00243078"/>
    <w:rsid w:val="00250B62"/>
    <w:rsid w:val="0028292D"/>
    <w:rsid w:val="00284BFA"/>
    <w:rsid w:val="002918CE"/>
    <w:rsid w:val="00291903"/>
    <w:rsid w:val="00294F5C"/>
    <w:rsid w:val="002A10DA"/>
    <w:rsid w:val="002A5BF9"/>
    <w:rsid w:val="002B129B"/>
    <w:rsid w:val="002B15AC"/>
    <w:rsid w:val="002B1687"/>
    <w:rsid w:val="002C0952"/>
    <w:rsid w:val="002C3A16"/>
    <w:rsid w:val="002D1500"/>
    <w:rsid w:val="002D1B02"/>
    <w:rsid w:val="002D46D9"/>
    <w:rsid w:val="002E252F"/>
    <w:rsid w:val="002E3212"/>
    <w:rsid w:val="002E38D0"/>
    <w:rsid w:val="002F0C5C"/>
    <w:rsid w:val="002F37F8"/>
    <w:rsid w:val="003010C4"/>
    <w:rsid w:val="003045EA"/>
    <w:rsid w:val="00306DCC"/>
    <w:rsid w:val="003138B9"/>
    <w:rsid w:val="003216D3"/>
    <w:rsid w:val="00321ED1"/>
    <w:rsid w:val="003300D5"/>
    <w:rsid w:val="00335707"/>
    <w:rsid w:val="003367D5"/>
    <w:rsid w:val="00344045"/>
    <w:rsid w:val="00360316"/>
    <w:rsid w:val="0036089A"/>
    <w:rsid w:val="003609B7"/>
    <w:rsid w:val="00361154"/>
    <w:rsid w:val="00362302"/>
    <w:rsid w:val="003640E7"/>
    <w:rsid w:val="00370B63"/>
    <w:rsid w:val="00373861"/>
    <w:rsid w:val="00391D79"/>
    <w:rsid w:val="003A2B45"/>
    <w:rsid w:val="003A2F14"/>
    <w:rsid w:val="003A5D49"/>
    <w:rsid w:val="003B2EDC"/>
    <w:rsid w:val="003B58B4"/>
    <w:rsid w:val="003B7AC7"/>
    <w:rsid w:val="003C341E"/>
    <w:rsid w:val="003C3FC3"/>
    <w:rsid w:val="003C7891"/>
    <w:rsid w:val="003D1204"/>
    <w:rsid w:val="003D3030"/>
    <w:rsid w:val="003D38CE"/>
    <w:rsid w:val="003D3D45"/>
    <w:rsid w:val="003D5E58"/>
    <w:rsid w:val="003D779A"/>
    <w:rsid w:val="003E31BF"/>
    <w:rsid w:val="003F1B52"/>
    <w:rsid w:val="0040056C"/>
    <w:rsid w:val="0040279A"/>
    <w:rsid w:val="00405944"/>
    <w:rsid w:val="00410E65"/>
    <w:rsid w:val="0041119B"/>
    <w:rsid w:val="00412E47"/>
    <w:rsid w:val="004205DB"/>
    <w:rsid w:val="00420640"/>
    <w:rsid w:val="00422EFB"/>
    <w:rsid w:val="00426DF4"/>
    <w:rsid w:val="00427B33"/>
    <w:rsid w:val="004438E2"/>
    <w:rsid w:val="00445DAA"/>
    <w:rsid w:val="00447135"/>
    <w:rsid w:val="00447270"/>
    <w:rsid w:val="00455BAA"/>
    <w:rsid w:val="00471CC1"/>
    <w:rsid w:val="004743BF"/>
    <w:rsid w:val="00474AE1"/>
    <w:rsid w:val="004777F4"/>
    <w:rsid w:val="00477D52"/>
    <w:rsid w:val="00490BB4"/>
    <w:rsid w:val="00495615"/>
    <w:rsid w:val="004A35C0"/>
    <w:rsid w:val="004B2D72"/>
    <w:rsid w:val="004C08EF"/>
    <w:rsid w:val="004C0F9C"/>
    <w:rsid w:val="004C4601"/>
    <w:rsid w:val="004D5004"/>
    <w:rsid w:val="004D5B60"/>
    <w:rsid w:val="004D79FB"/>
    <w:rsid w:val="004D7CED"/>
    <w:rsid w:val="004E5875"/>
    <w:rsid w:val="004F1358"/>
    <w:rsid w:val="004F1830"/>
    <w:rsid w:val="004F7035"/>
    <w:rsid w:val="004F7251"/>
    <w:rsid w:val="00511172"/>
    <w:rsid w:val="005160F0"/>
    <w:rsid w:val="005216FC"/>
    <w:rsid w:val="00533D32"/>
    <w:rsid w:val="00540152"/>
    <w:rsid w:val="00544269"/>
    <w:rsid w:val="005455BA"/>
    <w:rsid w:val="00546F37"/>
    <w:rsid w:val="00547785"/>
    <w:rsid w:val="00551054"/>
    <w:rsid w:val="005573EF"/>
    <w:rsid w:val="005636CD"/>
    <w:rsid w:val="0056700F"/>
    <w:rsid w:val="00567E24"/>
    <w:rsid w:val="00567F73"/>
    <w:rsid w:val="005704B1"/>
    <w:rsid w:val="00573E10"/>
    <w:rsid w:val="005918F9"/>
    <w:rsid w:val="005933A1"/>
    <w:rsid w:val="005A1F05"/>
    <w:rsid w:val="005A39BC"/>
    <w:rsid w:val="005A5FC2"/>
    <w:rsid w:val="005B4612"/>
    <w:rsid w:val="005C3B39"/>
    <w:rsid w:val="005D244A"/>
    <w:rsid w:val="005D4558"/>
    <w:rsid w:val="005D516A"/>
    <w:rsid w:val="005D63DE"/>
    <w:rsid w:val="005D7E1C"/>
    <w:rsid w:val="005E648F"/>
    <w:rsid w:val="005E7B62"/>
    <w:rsid w:val="006158F8"/>
    <w:rsid w:val="0061651B"/>
    <w:rsid w:val="00635A78"/>
    <w:rsid w:val="00641FF3"/>
    <w:rsid w:val="00671FB9"/>
    <w:rsid w:val="00687D70"/>
    <w:rsid w:val="0069296C"/>
    <w:rsid w:val="00692FD0"/>
    <w:rsid w:val="006A1425"/>
    <w:rsid w:val="006B013E"/>
    <w:rsid w:val="006C440E"/>
    <w:rsid w:val="006C4A75"/>
    <w:rsid w:val="006C6F55"/>
    <w:rsid w:val="006D109A"/>
    <w:rsid w:val="006D11D4"/>
    <w:rsid w:val="006D7859"/>
    <w:rsid w:val="006D7FB0"/>
    <w:rsid w:val="006F5748"/>
    <w:rsid w:val="006F712F"/>
    <w:rsid w:val="0070457C"/>
    <w:rsid w:val="00723D40"/>
    <w:rsid w:val="0073149C"/>
    <w:rsid w:val="00737B07"/>
    <w:rsid w:val="00741923"/>
    <w:rsid w:val="0074442C"/>
    <w:rsid w:val="00745AA7"/>
    <w:rsid w:val="0074639D"/>
    <w:rsid w:val="007610EE"/>
    <w:rsid w:val="007612AF"/>
    <w:rsid w:val="00765655"/>
    <w:rsid w:val="00783AB2"/>
    <w:rsid w:val="007846C5"/>
    <w:rsid w:val="007872B8"/>
    <w:rsid w:val="00787F81"/>
    <w:rsid w:val="007905DB"/>
    <w:rsid w:val="007A440B"/>
    <w:rsid w:val="007A6D40"/>
    <w:rsid w:val="007B059C"/>
    <w:rsid w:val="007B0F2D"/>
    <w:rsid w:val="007B66D7"/>
    <w:rsid w:val="007B7BF8"/>
    <w:rsid w:val="007C0129"/>
    <w:rsid w:val="007C676F"/>
    <w:rsid w:val="007C7540"/>
    <w:rsid w:val="007D5327"/>
    <w:rsid w:val="007D6983"/>
    <w:rsid w:val="007E02A2"/>
    <w:rsid w:val="007E2A0C"/>
    <w:rsid w:val="007E2B62"/>
    <w:rsid w:val="008043E0"/>
    <w:rsid w:val="00810ABC"/>
    <w:rsid w:val="00810BDE"/>
    <w:rsid w:val="00815514"/>
    <w:rsid w:val="00825008"/>
    <w:rsid w:val="008253FF"/>
    <w:rsid w:val="00830653"/>
    <w:rsid w:val="008364E4"/>
    <w:rsid w:val="008476DF"/>
    <w:rsid w:val="008550F8"/>
    <w:rsid w:val="0086203F"/>
    <w:rsid w:val="00864743"/>
    <w:rsid w:val="00875B60"/>
    <w:rsid w:val="008771DD"/>
    <w:rsid w:val="00881A38"/>
    <w:rsid w:val="0088622B"/>
    <w:rsid w:val="008900C2"/>
    <w:rsid w:val="00892D9D"/>
    <w:rsid w:val="00894389"/>
    <w:rsid w:val="008B1C67"/>
    <w:rsid w:val="008B38A3"/>
    <w:rsid w:val="008C1AE6"/>
    <w:rsid w:val="008C5AD7"/>
    <w:rsid w:val="008C6290"/>
    <w:rsid w:val="008D010A"/>
    <w:rsid w:val="008D5196"/>
    <w:rsid w:val="008E3348"/>
    <w:rsid w:val="008E4740"/>
    <w:rsid w:val="008F195E"/>
    <w:rsid w:val="008F2B51"/>
    <w:rsid w:val="008F7C83"/>
    <w:rsid w:val="00902E2D"/>
    <w:rsid w:val="00905797"/>
    <w:rsid w:val="009069E0"/>
    <w:rsid w:val="00910A20"/>
    <w:rsid w:val="0092021B"/>
    <w:rsid w:val="009232FE"/>
    <w:rsid w:val="009251CF"/>
    <w:rsid w:val="00931FB8"/>
    <w:rsid w:val="00936025"/>
    <w:rsid w:val="0094101E"/>
    <w:rsid w:val="00952C6E"/>
    <w:rsid w:val="00952EC9"/>
    <w:rsid w:val="00954F88"/>
    <w:rsid w:val="00955F99"/>
    <w:rsid w:val="00961E21"/>
    <w:rsid w:val="0097702B"/>
    <w:rsid w:val="00996FFA"/>
    <w:rsid w:val="009974FB"/>
    <w:rsid w:val="009A0C7C"/>
    <w:rsid w:val="009A561A"/>
    <w:rsid w:val="009A59F9"/>
    <w:rsid w:val="009A620C"/>
    <w:rsid w:val="009A780B"/>
    <w:rsid w:val="009C3A2D"/>
    <w:rsid w:val="009C5B45"/>
    <w:rsid w:val="009D35CC"/>
    <w:rsid w:val="009D3AA5"/>
    <w:rsid w:val="009E0D39"/>
    <w:rsid w:val="009E27DC"/>
    <w:rsid w:val="009E2994"/>
    <w:rsid w:val="009E3CA8"/>
    <w:rsid w:val="009E75BC"/>
    <w:rsid w:val="009F6F71"/>
    <w:rsid w:val="009F729E"/>
    <w:rsid w:val="009F736C"/>
    <w:rsid w:val="00A07F82"/>
    <w:rsid w:val="00A10E18"/>
    <w:rsid w:val="00A13ABA"/>
    <w:rsid w:val="00A23C5E"/>
    <w:rsid w:val="00A25397"/>
    <w:rsid w:val="00A30B5C"/>
    <w:rsid w:val="00A35CDA"/>
    <w:rsid w:val="00A46218"/>
    <w:rsid w:val="00A5042D"/>
    <w:rsid w:val="00A50C21"/>
    <w:rsid w:val="00A51701"/>
    <w:rsid w:val="00A5622F"/>
    <w:rsid w:val="00A661AF"/>
    <w:rsid w:val="00A74C7C"/>
    <w:rsid w:val="00A875CA"/>
    <w:rsid w:val="00A901A0"/>
    <w:rsid w:val="00A928F5"/>
    <w:rsid w:val="00A9473A"/>
    <w:rsid w:val="00A97134"/>
    <w:rsid w:val="00AA2F27"/>
    <w:rsid w:val="00AA3100"/>
    <w:rsid w:val="00AA674F"/>
    <w:rsid w:val="00AA7E1E"/>
    <w:rsid w:val="00AC4F0C"/>
    <w:rsid w:val="00AC5DD8"/>
    <w:rsid w:val="00AC7B9C"/>
    <w:rsid w:val="00AC7F3A"/>
    <w:rsid w:val="00AD0E14"/>
    <w:rsid w:val="00AD77B4"/>
    <w:rsid w:val="00AF29CD"/>
    <w:rsid w:val="00AF7429"/>
    <w:rsid w:val="00B056F9"/>
    <w:rsid w:val="00B12EB1"/>
    <w:rsid w:val="00B13D81"/>
    <w:rsid w:val="00B20619"/>
    <w:rsid w:val="00B219F5"/>
    <w:rsid w:val="00B50D37"/>
    <w:rsid w:val="00B54102"/>
    <w:rsid w:val="00B623CA"/>
    <w:rsid w:val="00B656D6"/>
    <w:rsid w:val="00B73F8D"/>
    <w:rsid w:val="00B77240"/>
    <w:rsid w:val="00B81009"/>
    <w:rsid w:val="00B8797B"/>
    <w:rsid w:val="00B9403E"/>
    <w:rsid w:val="00BA0848"/>
    <w:rsid w:val="00BA6449"/>
    <w:rsid w:val="00BA649B"/>
    <w:rsid w:val="00BA7A1D"/>
    <w:rsid w:val="00BB5B76"/>
    <w:rsid w:val="00BB68C8"/>
    <w:rsid w:val="00BC0A96"/>
    <w:rsid w:val="00BC15C4"/>
    <w:rsid w:val="00BC3AD7"/>
    <w:rsid w:val="00BC3D0A"/>
    <w:rsid w:val="00BC66D4"/>
    <w:rsid w:val="00BD0EB2"/>
    <w:rsid w:val="00BD39CE"/>
    <w:rsid w:val="00BD3EAE"/>
    <w:rsid w:val="00BE1C7C"/>
    <w:rsid w:val="00BE20A3"/>
    <w:rsid w:val="00BE291D"/>
    <w:rsid w:val="00BE7F71"/>
    <w:rsid w:val="00BF048E"/>
    <w:rsid w:val="00C10F19"/>
    <w:rsid w:val="00C113D7"/>
    <w:rsid w:val="00C12DBB"/>
    <w:rsid w:val="00C13634"/>
    <w:rsid w:val="00C13F0F"/>
    <w:rsid w:val="00C14D50"/>
    <w:rsid w:val="00C17013"/>
    <w:rsid w:val="00C17079"/>
    <w:rsid w:val="00C204F2"/>
    <w:rsid w:val="00C20E17"/>
    <w:rsid w:val="00C21AE3"/>
    <w:rsid w:val="00C24DBE"/>
    <w:rsid w:val="00C279E1"/>
    <w:rsid w:val="00C32B97"/>
    <w:rsid w:val="00C34747"/>
    <w:rsid w:val="00C35B28"/>
    <w:rsid w:val="00C4225D"/>
    <w:rsid w:val="00C42271"/>
    <w:rsid w:val="00C468C4"/>
    <w:rsid w:val="00C52256"/>
    <w:rsid w:val="00C56AC7"/>
    <w:rsid w:val="00C61D90"/>
    <w:rsid w:val="00C643CE"/>
    <w:rsid w:val="00C66E9C"/>
    <w:rsid w:val="00C67BBE"/>
    <w:rsid w:val="00C81F02"/>
    <w:rsid w:val="00C82C0C"/>
    <w:rsid w:val="00C83BF6"/>
    <w:rsid w:val="00C86881"/>
    <w:rsid w:val="00C8747D"/>
    <w:rsid w:val="00C9348B"/>
    <w:rsid w:val="00C93E41"/>
    <w:rsid w:val="00C971CE"/>
    <w:rsid w:val="00C978F1"/>
    <w:rsid w:val="00CB0407"/>
    <w:rsid w:val="00CB512D"/>
    <w:rsid w:val="00CC5547"/>
    <w:rsid w:val="00CC73E7"/>
    <w:rsid w:val="00CD0115"/>
    <w:rsid w:val="00CD5E4F"/>
    <w:rsid w:val="00CE235C"/>
    <w:rsid w:val="00CE27B0"/>
    <w:rsid w:val="00CE37D5"/>
    <w:rsid w:val="00CE74D5"/>
    <w:rsid w:val="00CE7B46"/>
    <w:rsid w:val="00CF0286"/>
    <w:rsid w:val="00CF3679"/>
    <w:rsid w:val="00CF74D7"/>
    <w:rsid w:val="00D11BFD"/>
    <w:rsid w:val="00D23E7E"/>
    <w:rsid w:val="00D307BC"/>
    <w:rsid w:val="00D3678B"/>
    <w:rsid w:val="00D449A0"/>
    <w:rsid w:val="00D51FA6"/>
    <w:rsid w:val="00D52436"/>
    <w:rsid w:val="00D52F0D"/>
    <w:rsid w:val="00D63675"/>
    <w:rsid w:val="00D709E8"/>
    <w:rsid w:val="00D719D2"/>
    <w:rsid w:val="00D85707"/>
    <w:rsid w:val="00D944EC"/>
    <w:rsid w:val="00D9482F"/>
    <w:rsid w:val="00D9520F"/>
    <w:rsid w:val="00DA2940"/>
    <w:rsid w:val="00DA2EE6"/>
    <w:rsid w:val="00DB31BB"/>
    <w:rsid w:val="00DB4FFC"/>
    <w:rsid w:val="00DB659B"/>
    <w:rsid w:val="00DC279B"/>
    <w:rsid w:val="00DD2A21"/>
    <w:rsid w:val="00DD42B0"/>
    <w:rsid w:val="00DD5D05"/>
    <w:rsid w:val="00DE0332"/>
    <w:rsid w:val="00DE206D"/>
    <w:rsid w:val="00DE4DCA"/>
    <w:rsid w:val="00DF1484"/>
    <w:rsid w:val="00DF1DD2"/>
    <w:rsid w:val="00DF4918"/>
    <w:rsid w:val="00DF6CA7"/>
    <w:rsid w:val="00E03DCE"/>
    <w:rsid w:val="00E15FA3"/>
    <w:rsid w:val="00E21A48"/>
    <w:rsid w:val="00E25D4D"/>
    <w:rsid w:val="00E3096B"/>
    <w:rsid w:val="00E50D3F"/>
    <w:rsid w:val="00E538A3"/>
    <w:rsid w:val="00E56078"/>
    <w:rsid w:val="00E561AF"/>
    <w:rsid w:val="00E564CC"/>
    <w:rsid w:val="00E56809"/>
    <w:rsid w:val="00E612A7"/>
    <w:rsid w:val="00E72512"/>
    <w:rsid w:val="00E8016D"/>
    <w:rsid w:val="00E82733"/>
    <w:rsid w:val="00E83AC0"/>
    <w:rsid w:val="00E87DD6"/>
    <w:rsid w:val="00E909AA"/>
    <w:rsid w:val="00E93018"/>
    <w:rsid w:val="00E9572E"/>
    <w:rsid w:val="00E97C1A"/>
    <w:rsid w:val="00EA104C"/>
    <w:rsid w:val="00EA39DA"/>
    <w:rsid w:val="00EA582E"/>
    <w:rsid w:val="00EA5BD1"/>
    <w:rsid w:val="00EB1A6F"/>
    <w:rsid w:val="00EB3C0D"/>
    <w:rsid w:val="00EC0D0F"/>
    <w:rsid w:val="00ED4778"/>
    <w:rsid w:val="00ED55B8"/>
    <w:rsid w:val="00ED55DC"/>
    <w:rsid w:val="00ED7790"/>
    <w:rsid w:val="00EE11BF"/>
    <w:rsid w:val="00EE2F0B"/>
    <w:rsid w:val="00EF0308"/>
    <w:rsid w:val="00EF4D26"/>
    <w:rsid w:val="00F00DD7"/>
    <w:rsid w:val="00F0420B"/>
    <w:rsid w:val="00F12A7F"/>
    <w:rsid w:val="00F229AB"/>
    <w:rsid w:val="00F24812"/>
    <w:rsid w:val="00F352FD"/>
    <w:rsid w:val="00F361CE"/>
    <w:rsid w:val="00F44113"/>
    <w:rsid w:val="00F533C4"/>
    <w:rsid w:val="00F74582"/>
    <w:rsid w:val="00F97724"/>
    <w:rsid w:val="00FA29D0"/>
    <w:rsid w:val="00FA7FFD"/>
    <w:rsid w:val="00FB239C"/>
    <w:rsid w:val="00FB42D2"/>
    <w:rsid w:val="00FB54B9"/>
    <w:rsid w:val="00FB706D"/>
    <w:rsid w:val="00FC2CB8"/>
    <w:rsid w:val="00FC6B7B"/>
    <w:rsid w:val="00FD37E3"/>
    <w:rsid w:val="00FD535D"/>
    <w:rsid w:val="00FD5578"/>
    <w:rsid w:val="00FD6220"/>
    <w:rsid w:val="00FE3D9E"/>
    <w:rsid w:val="00FE6266"/>
    <w:rsid w:val="00FE7451"/>
    <w:rsid w:val="00FF02DE"/>
    <w:rsid w:val="00FF1A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E27DC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A13ABA"/>
    <w:pPr>
      <w:keepNext/>
      <w:jc w:val="both"/>
      <w:outlineLvl w:val="0"/>
    </w:pPr>
    <w:rPr>
      <w:b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5A1F0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9E27DC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99"/>
    <w:rsid w:val="009E27DC"/>
    <w:pPr>
      <w:jc w:val="both"/>
    </w:pPr>
  </w:style>
  <w:style w:type="paragraph" w:styleId="Textodebalo">
    <w:name w:val="Balloon Text"/>
    <w:basedOn w:val="Normal"/>
    <w:semiHidden/>
    <w:rsid w:val="00AC7F3A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FA29D0"/>
    <w:rPr>
      <w:b/>
      <w:bCs/>
    </w:rPr>
  </w:style>
  <w:style w:type="paragraph" w:styleId="NormalWeb">
    <w:name w:val="Normal (Web)"/>
    <w:basedOn w:val="Normal"/>
    <w:uiPriority w:val="99"/>
    <w:unhideWhenUsed/>
    <w:rsid w:val="00FA29D0"/>
    <w:pPr>
      <w:spacing w:before="45" w:after="75"/>
    </w:pPr>
  </w:style>
  <w:style w:type="character" w:customStyle="1" w:styleId="st1">
    <w:name w:val="st1"/>
    <w:basedOn w:val="Fontepargpadro"/>
    <w:rsid w:val="007D5327"/>
  </w:style>
  <w:style w:type="paragraph" w:styleId="Cabealho">
    <w:name w:val="header"/>
    <w:basedOn w:val="Normal"/>
    <w:link w:val="CabealhoChar"/>
    <w:rsid w:val="003216D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216D3"/>
    <w:rPr>
      <w:sz w:val="24"/>
      <w:szCs w:val="24"/>
    </w:rPr>
  </w:style>
  <w:style w:type="paragraph" w:styleId="Rodap">
    <w:name w:val="footer"/>
    <w:basedOn w:val="Normal"/>
    <w:link w:val="RodapChar"/>
    <w:rsid w:val="003216D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3216D3"/>
    <w:rPr>
      <w:sz w:val="24"/>
      <w:szCs w:val="24"/>
    </w:rPr>
  </w:style>
  <w:style w:type="character" w:customStyle="1" w:styleId="CorpodetextoChar">
    <w:name w:val="Corpo de texto Char"/>
    <w:link w:val="Corpodetexto"/>
    <w:uiPriority w:val="99"/>
    <w:rsid w:val="00155BBF"/>
    <w:rPr>
      <w:sz w:val="24"/>
      <w:szCs w:val="24"/>
    </w:rPr>
  </w:style>
  <w:style w:type="paragraph" w:styleId="PargrafodaLista">
    <w:name w:val="List Paragraph"/>
    <w:basedOn w:val="Normal"/>
    <w:uiPriority w:val="99"/>
    <w:qFormat/>
    <w:rsid w:val="00810BDE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Ttulo1Char">
    <w:name w:val="Título 1 Char"/>
    <w:link w:val="Ttulo1"/>
    <w:rsid w:val="00A13ABA"/>
    <w:rPr>
      <w:b/>
      <w:sz w:val="24"/>
      <w:szCs w:val="24"/>
      <w:u w:val="single"/>
    </w:rPr>
  </w:style>
  <w:style w:type="character" w:customStyle="1" w:styleId="st">
    <w:name w:val="st"/>
    <w:basedOn w:val="Fontepargpadro"/>
    <w:rsid w:val="000254B5"/>
  </w:style>
  <w:style w:type="character" w:customStyle="1" w:styleId="Ttulo2Char">
    <w:name w:val="Título 2 Char"/>
    <w:link w:val="Ttulo2"/>
    <w:semiHidden/>
    <w:rsid w:val="005A1F05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tulo">
    <w:name w:val="Title"/>
    <w:basedOn w:val="Normal"/>
    <w:link w:val="TtuloChar"/>
    <w:qFormat/>
    <w:rsid w:val="005A1F05"/>
    <w:pPr>
      <w:jc w:val="center"/>
    </w:pPr>
    <w:rPr>
      <w:b/>
      <w:sz w:val="28"/>
      <w:szCs w:val="28"/>
      <w:u w:val="single"/>
    </w:rPr>
  </w:style>
  <w:style w:type="character" w:customStyle="1" w:styleId="TtuloChar">
    <w:name w:val="Título Char"/>
    <w:link w:val="Ttulo"/>
    <w:rsid w:val="005A1F05"/>
    <w:rPr>
      <w:b/>
      <w:sz w:val="28"/>
      <w:szCs w:val="28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4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15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8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442760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55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6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042">
      <w:bodyDiv w:val="1"/>
      <w:marLeft w:val="150"/>
      <w:marRight w:val="15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816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6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9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193328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EFAF"/>
                        <w:left w:val="single" w:sz="18" w:space="0" w:color="FFEFAF"/>
                        <w:bottom w:val="single" w:sz="18" w:space="0" w:color="FFEFAF"/>
                        <w:right w:val="single" w:sz="18" w:space="0" w:color="FFEFAF"/>
                      </w:divBdr>
                      <w:divsChild>
                        <w:div w:id="715158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2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14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749642">
          <w:marLeft w:val="-5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856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43765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397956">
      <w:bodyDiv w:val="1"/>
      <w:marLeft w:val="150"/>
      <w:marRight w:val="15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000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8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874604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FFEFAF"/>
                        <w:left w:val="single" w:sz="18" w:space="0" w:color="FFEFAF"/>
                        <w:bottom w:val="single" w:sz="18" w:space="0" w:color="FFEFAF"/>
                        <w:right w:val="single" w:sz="18" w:space="0" w:color="FFEFAF"/>
                      </w:divBdr>
                      <w:divsChild>
                        <w:div w:id="1342313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241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09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4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1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5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semsrn@cosemsrn.or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Simone\Documents\Of&#237;cio%20n&#186;%20030.16%20-%20SMS%20(Curso%20B.%20Pre&#231;os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6D3B98-56F8-499A-ACE5-BA6D81ED9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Ofício nº 030.16 - SMS (Curso B. Preços)</Template>
  <TotalTime>20</TotalTime>
  <Pages>2</Pages>
  <Words>155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                                              </vt:lpstr>
    </vt:vector>
  </TitlesOfParts>
  <Company/>
  <LinksUpToDate>false</LinksUpToDate>
  <CharactersWithSpaces>992</CharactersWithSpaces>
  <SharedDoc>false</SharedDoc>
  <HLinks>
    <vt:vector size="6" baseType="variant">
      <vt:variant>
        <vt:i4>5242912</vt:i4>
      </vt:variant>
      <vt:variant>
        <vt:i4>0</vt:i4>
      </vt:variant>
      <vt:variant>
        <vt:i4>0</vt:i4>
      </vt:variant>
      <vt:variant>
        <vt:i4>5</vt:i4>
      </vt:variant>
      <vt:variant>
        <vt:lpwstr>mailto:cosemsrn@cosemsrn.org.br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</dc:title>
  <dc:subject/>
  <dc:creator>Simone</dc:creator>
  <cp:keywords/>
  <cp:lastModifiedBy>Usuario</cp:lastModifiedBy>
  <cp:revision>7</cp:revision>
  <cp:lastPrinted>2016-06-21T13:20:00Z</cp:lastPrinted>
  <dcterms:created xsi:type="dcterms:W3CDTF">2016-07-11T14:10:00Z</dcterms:created>
  <dcterms:modified xsi:type="dcterms:W3CDTF">2016-07-11T15:36:00Z</dcterms:modified>
</cp:coreProperties>
</file>